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780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2127"/>
        <w:gridCol w:w="283"/>
        <w:gridCol w:w="1910"/>
        <w:gridCol w:w="720"/>
        <w:gridCol w:w="346"/>
        <w:gridCol w:w="4394"/>
      </w:tblGrid>
      <w:tr w:rsidR="00852FC5">
        <w:trPr>
          <w:cantSplit/>
          <w:trHeight w:val="180"/>
        </w:trPr>
        <w:tc>
          <w:tcPr>
            <w:tcW w:w="4320" w:type="dxa"/>
            <w:gridSpan w:val="3"/>
            <w:vMerge w:val="restart"/>
          </w:tcPr>
          <w:p w:rsidR="00852FC5" w:rsidRPr="00A32FDA" w:rsidRDefault="00AE2794" w:rsidP="00C346C3">
            <w:pPr>
              <w:rPr>
                <w:sz w:val="6"/>
                <w:szCs w:val="6"/>
              </w:rPr>
            </w:pPr>
            <w:r>
              <w:rPr>
                <w:noProof/>
                <w:sz w:val="6"/>
                <w:szCs w:val="6"/>
              </w:rPr>
              <w:drawing>
                <wp:anchor distT="0" distB="0" distL="114300" distR="114300" simplePos="0" relativeHeight="251657728" behindDoc="0" locked="0" layoutInCell="1" allowOverlap="1">
                  <wp:simplePos x="0" y="0"/>
                  <wp:positionH relativeFrom="column">
                    <wp:posOffset>1098550</wp:posOffset>
                  </wp:positionH>
                  <wp:positionV relativeFrom="paragraph">
                    <wp:posOffset>-457200</wp:posOffset>
                  </wp:positionV>
                  <wp:extent cx="484505" cy="571500"/>
                  <wp:effectExtent l="19050" t="0" r="0" b="0"/>
                  <wp:wrapNone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4505" cy="571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852FC5" w:rsidRPr="00852FC5" w:rsidRDefault="00852FC5" w:rsidP="00427235">
            <w:pPr>
              <w:jc w:val="center"/>
              <w:rPr>
                <w:b/>
                <w:sz w:val="14"/>
                <w:szCs w:val="14"/>
                <w:lang w:val="en-US"/>
              </w:rPr>
            </w:pPr>
          </w:p>
          <w:p w:rsidR="00852FC5" w:rsidRDefault="00D15EAE" w:rsidP="0042723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РАЙОННЫЙ</w:t>
            </w:r>
          </w:p>
          <w:p w:rsidR="00852FC5" w:rsidRPr="00BB4E19" w:rsidRDefault="00D15EAE" w:rsidP="00BB4E19">
            <w:pPr>
              <w:pStyle w:val="5"/>
              <w:rPr>
                <w:b/>
                <w:vanish w:val="0"/>
                <w:sz w:val="24"/>
                <w:szCs w:val="24"/>
                <w:lang w:val="ru-RU"/>
              </w:rPr>
            </w:pPr>
            <w:r>
              <w:rPr>
                <w:b/>
                <w:vanish w:val="0"/>
                <w:sz w:val="24"/>
                <w:szCs w:val="24"/>
                <w:lang w:val="ru-RU"/>
              </w:rPr>
              <w:t>ИНФОРМАЦИОННО-</w:t>
            </w:r>
          </w:p>
          <w:p w:rsidR="00852FC5" w:rsidRPr="00BB4E19" w:rsidRDefault="00852FC5" w:rsidP="00BB4E19">
            <w:pPr>
              <w:jc w:val="center"/>
              <w:rPr>
                <w:b/>
                <w:sz w:val="24"/>
                <w:szCs w:val="24"/>
              </w:rPr>
            </w:pPr>
            <w:r w:rsidRPr="00BB4E19">
              <w:rPr>
                <w:b/>
                <w:sz w:val="24"/>
                <w:szCs w:val="24"/>
              </w:rPr>
              <w:t>М</w:t>
            </w:r>
            <w:r w:rsidR="00D15EAE">
              <w:rPr>
                <w:b/>
                <w:sz w:val="24"/>
                <w:szCs w:val="24"/>
              </w:rPr>
              <w:t>ЕТОДИЧЕСКИЙ</w:t>
            </w:r>
          </w:p>
          <w:p w:rsidR="00852FC5" w:rsidRDefault="00D15EAE" w:rsidP="00BB4E19">
            <w:pPr>
              <w:pStyle w:val="5"/>
              <w:rPr>
                <w:b/>
                <w:vanish w:val="0"/>
                <w:sz w:val="24"/>
                <w:szCs w:val="24"/>
                <w:lang w:val="ru-RU"/>
              </w:rPr>
            </w:pPr>
            <w:r>
              <w:rPr>
                <w:b/>
                <w:vanish w:val="0"/>
                <w:sz w:val="24"/>
                <w:szCs w:val="24"/>
                <w:lang w:val="ru-RU"/>
              </w:rPr>
              <w:t>ЦЕНТР УЧРЕЖДЕНИЙ</w:t>
            </w:r>
          </w:p>
          <w:p w:rsidR="00D15EAE" w:rsidRPr="00D15EAE" w:rsidRDefault="00D15EAE" w:rsidP="00D15EAE">
            <w:pPr>
              <w:jc w:val="center"/>
              <w:rPr>
                <w:b/>
                <w:sz w:val="24"/>
                <w:szCs w:val="24"/>
              </w:rPr>
            </w:pPr>
            <w:r w:rsidRPr="00D15EAE">
              <w:rPr>
                <w:b/>
                <w:sz w:val="24"/>
                <w:szCs w:val="24"/>
              </w:rPr>
              <w:t>ОБРАЗОВАНИЯ</w:t>
            </w:r>
          </w:p>
          <w:p w:rsidR="00852FC5" w:rsidRPr="008C51E6" w:rsidRDefault="00852FC5" w:rsidP="00852FC5">
            <w:pPr>
              <w:jc w:val="center"/>
              <w:rPr>
                <w:sz w:val="4"/>
                <w:szCs w:val="4"/>
              </w:rPr>
            </w:pPr>
          </w:p>
          <w:p w:rsidR="00852FC5" w:rsidRPr="00852FC5" w:rsidRDefault="00852FC5" w:rsidP="00427235">
            <w:pPr>
              <w:jc w:val="center"/>
              <w:rPr>
                <w:sz w:val="22"/>
                <w:szCs w:val="22"/>
              </w:rPr>
            </w:pPr>
            <w:r w:rsidRPr="00852FC5">
              <w:rPr>
                <w:sz w:val="22"/>
                <w:szCs w:val="22"/>
              </w:rPr>
              <w:t xml:space="preserve">Братская ул., д. </w:t>
            </w:r>
            <w:smartTag w:uri="urn:schemas-microsoft-com:office:smarttags" w:element="metricconverter">
              <w:smartTagPr>
                <w:attr w:name="ProductID" w:val="2, г"/>
              </w:smartTagPr>
              <w:r w:rsidRPr="00852FC5">
                <w:rPr>
                  <w:sz w:val="22"/>
                  <w:szCs w:val="22"/>
                </w:rPr>
                <w:t>2, г</w:t>
              </w:r>
            </w:smartTag>
            <w:proofErr w:type="gramStart"/>
            <w:r w:rsidRPr="00852FC5">
              <w:rPr>
                <w:sz w:val="22"/>
                <w:szCs w:val="22"/>
              </w:rPr>
              <w:t>.Г</w:t>
            </w:r>
            <w:proofErr w:type="gramEnd"/>
            <w:r w:rsidRPr="00852FC5">
              <w:rPr>
                <w:sz w:val="22"/>
                <w:szCs w:val="22"/>
              </w:rPr>
              <w:t>улькевичи,</w:t>
            </w:r>
          </w:p>
          <w:p w:rsidR="00852FC5" w:rsidRPr="00852FC5" w:rsidRDefault="00852FC5" w:rsidP="00427235">
            <w:pPr>
              <w:jc w:val="center"/>
              <w:rPr>
                <w:sz w:val="22"/>
                <w:szCs w:val="22"/>
              </w:rPr>
            </w:pPr>
            <w:r w:rsidRPr="00852FC5">
              <w:rPr>
                <w:sz w:val="22"/>
                <w:szCs w:val="22"/>
              </w:rPr>
              <w:t>Краснодарский край, 352192</w:t>
            </w:r>
          </w:p>
          <w:p w:rsidR="00852FC5" w:rsidRPr="007338AE" w:rsidRDefault="00852FC5" w:rsidP="008C51E6">
            <w:pPr>
              <w:pStyle w:val="6"/>
              <w:rPr>
                <w:vanish w:val="0"/>
              </w:rPr>
            </w:pPr>
            <w:proofErr w:type="gramStart"/>
            <w:r>
              <w:rPr>
                <w:vanish w:val="0"/>
              </w:rPr>
              <w:t>е</w:t>
            </w:r>
            <w:proofErr w:type="gramEnd"/>
            <w:r w:rsidRPr="00852FC5">
              <w:rPr>
                <w:vanish w:val="0"/>
              </w:rPr>
              <w:t>-</w:t>
            </w:r>
            <w:r w:rsidRPr="00852FC5">
              <w:rPr>
                <w:vanish w:val="0"/>
                <w:lang w:val="en-US"/>
              </w:rPr>
              <w:t>mail</w:t>
            </w:r>
            <w:r w:rsidRPr="00852FC5">
              <w:rPr>
                <w:vanish w:val="0"/>
              </w:rPr>
              <w:t xml:space="preserve">: </w:t>
            </w:r>
            <w:hyperlink r:id="rId5" w:history="1">
              <w:r w:rsidRPr="00852FC5">
                <w:rPr>
                  <w:rStyle w:val="a5"/>
                  <w:vanish w:val="0"/>
                  <w:color w:val="auto"/>
                  <w:u w:val="none"/>
                  <w:lang w:val="en-US"/>
                </w:rPr>
                <w:t>uo</w:t>
              </w:r>
              <w:r w:rsidR="007338AE">
                <w:rPr>
                  <w:rStyle w:val="a5"/>
                  <w:vanish w:val="0"/>
                  <w:color w:val="auto"/>
                  <w:u w:val="none"/>
                  <w:lang w:val="en-US"/>
                </w:rPr>
                <w:t>rimc</w:t>
              </w:r>
              <w:r w:rsidRPr="00852FC5">
                <w:rPr>
                  <w:rStyle w:val="a5"/>
                  <w:vanish w:val="0"/>
                  <w:color w:val="auto"/>
                  <w:u w:val="none"/>
                </w:rPr>
                <w:t>@</w:t>
              </w:r>
              <w:r w:rsidR="007338AE">
                <w:rPr>
                  <w:rStyle w:val="a5"/>
                  <w:vanish w:val="0"/>
                  <w:color w:val="auto"/>
                  <w:u w:val="none"/>
                  <w:lang w:val="en-US"/>
                </w:rPr>
                <w:t>mail</w:t>
              </w:r>
              <w:r w:rsidRPr="00852FC5">
                <w:rPr>
                  <w:rStyle w:val="a5"/>
                  <w:vanish w:val="0"/>
                  <w:color w:val="auto"/>
                  <w:u w:val="none"/>
                </w:rPr>
                <w:t>.</w:t>
              </w:r>
              <w:r w:rsidRPr="00852FC5">
                <w:rPr>
                  <w:rStyle w:val="a5"/>
                  <w:vanish w:val="0"/>
                  <w:color w:val="auto"/>
                  <w:u w:val="none"/>
                  <w:lang w:val="en-US"/>
                </w:rPr>
                <w:t>ru</w:t>
              </w:r>
            </w:hyperlink>
            <w:r w:rsidRPr="00852FC5">
              <w:rPr>
                <w:vanish w:val="0"/>
              </w:rPr>
              <w:t>; тел./факс 3-</w:t>
            </w:r>
            <w:r w:rsidR="007338AE" w:rsidRPr="007338AE">
              <w:rPr>
                <w:vanish w:val="0"/>
              </w:rPr>
              <w:t>27</w:t>
            </w:r>
            <w:r w:rsidRPr="00852FC5">
              <w:rPr>
                <w:vanish w:val="0"/>
              </w:rPr>
              <w:t>-</w:t>
            </w:r>
            <w:r w:rsidR="007338AE" w:rsidRPr="007338AE">
              <w:rPr>
                <w:vanish w:val="0"/>
              </w:rPr>
              <w:t>81</w:t>
            </w:r>
          </w:p>
          <w:p w:rsidR="00852FC5" w:rsidRPr="00620A3E" w:rsidRDefault="00852FC5" w:rsidP="00533DAC">
            <w:pPr>
              <w:jc w:val="center"/>
              <w:rPr>
                <w:lang w:val="en-US"/>
              </w:rPr>
            </w:pPr>
            <w:r w:rsidRPr="008C51E6">
              <w:t xml:space="preserve">ОКПО </w:t>
            </w:r>
            <w:r w:rsidR="00620A3E">
              <w:rPr>
                <w:lang w:val="en-US"/>
              </w:rPr>
              <w:t>86374945</w:t>
            </w:r>
            <w:r w:rsidRPr="008C51E6">
              <w:t xml:space="preserve">  ОГПН 10</w:t>
            </w:r>
            <w:r w:rsidR="00620A3E">
              <w:rPr>
                <w:lang w:val="en-US"/>
              </w:rPr>
              <w:t>82329000401</w:t>
            </w:r>
          </w:p>
          <w:p w:rsidR="00852FC5" w:rsidRPr="008C51E6" w:rsidRDefault="00852FC5" w:rsidP="00533DAC">
            <w:pPr>
              <w:jc w:val="center"/>
            </w:pPr>
            <w:r w:rsidRPr="008C51E6">
              <w:t>ИНН 23290</w:t>
            </w:r>
            <w:r w:rsidR="00E418FD">
              <w:rPr>
                <w:lang w:val="en-US"/>
              </w:rPr>
              <w:t>22594</w:t>
            </w:r>
            <w:r w:rsidRPr="008C51E6">
              <w:t xml:space="preserve">  КПП 232901001</w:t>
            </w:r>
          </w:p>
          <w:p w:rsidR="00852FC5" w:rsidRPr="00533DAC" w:rsidRDefault="00852FC5" w:rsidP="00A32FDA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720" w:type="dxa"/>
            <w:vMerge w:val="restart"/>
            <w:textDirection w:val="btLr"/>
            <w:vAlign w:val="center"/>
          </w:tcPr>
          <w:p w:rsidR="00852FC5" w:rsidRPr="00C346C3" w:rsidRDefault="00852FC5" w:rsidP="00C346C3">
            <w:pPr>
              <w:ind w:left="113" w:right="113"/>
              <w:jc w:val="right"/>
              <w:rPr>
                <w:vanish/>
                <w:sz w:val="28"/>
                <w:szCs w:val="28"/>
              </w:rPr>
            </w:pPr>
            <w:r w:rsidRPr="00C346C3">
              <w:rPr>
                <w:vanish/>
                <w:sz w:val="28"/>
                <w:szCs w:val="28"/>
              </w:rPr>
              <w:t>Отступ</w:t>
            </w:r>
          </w:p>
        </w:tc>
        <w:tc>
          <w:tcPr>
            <w:tcW w:w="4740" w:type="dxa"/>
            <w:gridSpan w:val="2"/>
          </w:tcPr>
          <w:p w:rsidR="00852FC5" w:rsidRPr="00852FC5" w:rsidRDefault="00852FC5" w:rsidP="00427235">
            <w:pPr>
              <w:rPr>
                <w:sz w:val="14"/>
                <w:szCs w:val="14"/>
              </w:rPr>
            </w:pPr>
            <w:r w:rsidRPr="00852FC5">
              <w:rPr>
                <w:vanish/>
                <w:sz w:val="14"/>
                <w:szCs w:val="14"/>
              </w:rPr>
              <w:t>Отступ</w:t>
            </w:r>
          </w:p>
        </w:tc>
      </w:tr>
      <w:tr w:rsidR="00852FC5">
        <w:trPr>
          <w:cantSplit/>
          <w:trHeight w:val="2520"/>
        </w:trPr>
        <w:tc>
          <w:tcPr>
            <w:tcW w:w="4320" w:type="dxa"/>
            <w:gridSpan w:val="3"/>
            <w:vMerge/>
          </w:tcPr>
          <w:p w:rsidR="00852FC5" w:rsidRDefault="00852FC5" w:rsidP="00C346C3">
            <w:pPr>
              <w:rPr>
                <w:noProof/>
                <w:sz w:val="6"/>
                <w:szCs w:val="6"/>
              </w:rPr>
            </w:pPr>
          </w:p>
        </w:tc>
        <w:tc>
          <w:tcPr>
            <w:tcW w:w="720" w:type="dxa"/>
            <w:vMerge/>
            <w:textDirection w:val="btLr"/>
            <w:vAlign w:val="center"/>
          </w:tcPr>
          <w:p w:rsidR="00852FC5" w:rsidRPr="00C346C3" w:rsidRDefault="00852FC5" w:rsidP="00C346C3">
            <w:pPr>
              <w:ind w:left="113" w:right="113"/>
              <w:jc w:val="right"/>
              <w:rPr>
                <w:vanish/>
                <w:sz w:val="28"/>
                <w:szCs w:val="28"/>
              </w:rPr>
            </w:pPr>
          </w:p>
        </w:tc>
        <w:tc>
          <w:tcPr>
            <w:tcW w:w="4740" w:type="dxa"/>
            <w:gridSpan w:val="2"/>
          </w:tcPr>
          <w:p w:rsidR="005B1A8E" w:rsidRDefault="00603402" w:rsidP="005B1A8E">
            <w:pPr>
              <w:tabs>
                <w:tab w:val="left" w:pos="18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Руководителям</w:t>
            </w:r>
            <w:r w:rsidR="00052E34">
              <w:rPr>
                <w:sz w:val="28"/>
                <w:szCs w:val="28"/>
              </w:rPr>
              <w:t xml:space="preserve"> О</w:t>
            </w:r>
            <w:r w:rsidR="005A0F20">
              <w:rPr>
                <w:sz w:val="28"/>
                <w:szCs w:val="28"/>
              </w:rPr>
              <w:t>У</w:t>
            </w:r>
          </w:p>
          <w:p w:rsidR="00D87B45" w:rsidRDefault="00D87B45" w:rsidP="005B1A8E">
            <w:pPr>
              <w:tabs>
                <w:tab w:val="left" w:pos="180"/>
              </w:tabs>
              <w:rPr>
                <w:sz w:val="28"/>
                <w:szCs w:val="28"/>
              </w:rPr>
            </w:pPr>
          </w:p>
          <w:p w:rsidR="00D87B45" w:rsidRPr="00455CA7" w:rsidRDefault="00D87B45" w:rsidP="005B1A8E">
            <w:pPr>
              <w:tabs>
                <w:tab w:val="left" w:pos="180"/>
              </w:tabs>
              <w:rPr>
                <w:sz w:val="28"/>
                <w:szCs w:val="28"/>
              </w:rPr>
            </w:pPr>
          </w:p>
          <w:p w:rsidR="00486B93" w:rsidRPr="009A2C74" w:rsidRDefault="00486B93" w:rsidP="001711EE">
            <w:pPr>
              <w:rPr>
                <w:sz w:val="28"/>
                <w:szCs w:val="28"/>
              </w:rPr>
            </w:pPr>
          </w:p>
        </w:tc>
      </w:tr>
      <w:tr w:rsidR="00427235" w:rsidTr="0041225B">
        <w:trPr>
          <w:gridAfter w:val="1"/>
          <w:wAfter w:w="4394" w:type="dxa"/>
          <w:cantSplit/>
          <w:trHeight w:val="140"/>
        </w:trPr>
        <w:tc>
          <w:tcPr>
            <w:tcW w:w="2127" w:type="dxa"/>
            <w:tcBorders>
              <w:bottom w:val="single" w:sz="4" w:space="0" w:color="auto"/>
            </w:tcBorders>
          </w:tcPr>
          <w:p w:rsidR="00427235" w:rsidRPr="00020D84" w:rsidRDefault="00124AE5" w:rsidP="00603187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29.10.2020.</w:t>
            </w:r>
            <w:r w:rsidR="00A60872" w:rsidRPr="00020D84">
              <w:rPr>
                <w:sz w:val="24"/>
                <w:szCs w:val="24"/>
              </w:rPr>
              <w:t xml:space="preserve">            </w:t>
            </w:r>
          </w:p>
        </w:tc>
        <w:tc>
          <w:tcPr>
            <w:tcW w:w="283" w:type="dxa"/>
            <w:vAlign w:val="bottom"/>
          </w:tcPr>
          <w:p w:rsidR="00427235" w:rsidRPr="00020D84" w:rsidRDefault="00427235" w:rsidP="00C346C3">
            <w:pPr>
              <w:pStyle w:val="a3"/>
              <w:jc w:val="center"/>
            </w:pPr>
            <w:r w:rsidRPr="00020D84">
              <w:t>№</w:t>
            </w:r>
          </w:p>
        </w:tc>
        <w:tc>
          <w:tcPr>
            <w:tcW w:w="1910" w:type="dxa"/>
            <w:tcBorders>
              <w:bottom w:val="single" w:sz="4" w:space="0" w:color="auto"/>
            </w:tcBorders>
          </w:tcPr>
          <w:p w:rsidR="00427235" w:rsidRPr="00020D84" w:rsidRDefault="00124AE5" w:rsidP="00C346C3">
            <w:pPr>
              <w:ind w:right="-7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93</w:t>
            </w:r>
          </w:p>
        </w:tc>
        <w:tc>
          <w:tcPr>
            <w:tcW w:w="1066" w:type="dxa"/>
            <w:gridSpan w:val="2"/>
          </w:tcPr>
          <w:p w:rsidR="00427235" w:rsidRPr="004104F5" w:rsidRDefault="00427235" w:rsidP="00C346C3">
            <w:pPr>
              <w:jc w:val="center"/>
              <w:rPr>
                <w:sz w:val="22"/>
                <w:szCs w:val="22"/>
              </w:rPr>
            </w:pPr>
          </w:p>
        </w:tc>
      </w:tr>
    </w:tbl>
    <w:p w:rsidR="00427235" w:rsidRDefault="00427235" w:rsidP="00427235">
      <w:pPr>
        <w:jc w:val="center"/>
        <w:rPr>
          <w:sz w:val="4"/>
          <w:szCs w:val="4"/>
        </w:rPr>
      </w:pPr>
    </w:p>
    <w:tbl>
      <w:tblPr>
        <w:tblW w:w="9780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40"/>
        <w:gridCol w:w="1587"/>
        <w:gridCol w:w="283"/>
        <w:gridCol w:w="1910"/>
        <w:gridCol w:w="5460"/>
      </w:tblGrid>
      <w:tr w:rsidR="00427235" w:rsidTr="0041225B">
        <w:trPr>
          <w:trHeight w:val="176"/>
          <w:hidden w:val="0"/>
        </w:trPr>
        <w:tc>
          <w:tcPr>
            <w:tcW w:w="540" w:type="dxa"/>
            <w:vAlign w:val="bottom"/>
          </w:tcPr>
          <w:p w:rsidR="00427235" w:rsidRDefault="00427235" w:rsidP="00C346C3">
            <w:pPr>
              <w:pStyle w:val="1"/>
              <w:rPr>
                <w:rFonts w:ascii="Times New Roman" w:hAnsi="Times New Roman"/>
                <w:vanish w:val="0"/>
                <w:sz w:val="4"/>
                <w:szCs w:val="4"/>
                <w:lang w:val="ru-RU"/>
              </w:rPr>
            </w:pPr>
          </w:p>
          <w:p w:rsidR="00427235" w:rsidRDefault="00427235" w:rsidP="00511819">
            <w:pPr>
              <w:ind w:left="-70" w:right="-70"/>
              <w:rPr>
                <w:sz w:val="22"/>
              </w:rPr>
            </w:pPr>
            <w:r>
              <w:t>на №</w:t>
            </w:r>
          </w:p>
        </w:tc>
        <w:tc>
          <w:tcPr>
            <w:tcW w:w="1587" w:type="dxa"/>
            <w:tcBorders>
              <w:bottom w:val="single" w:sz="4" w:space="0" w:color="auto"/>
            </w:tcBorders>
            <w:vAlign w:val="bottom"/>
          </w:tcPr>
          <w:p w:rsidR="00427235" w:rsidRPr="005B1A8E" w:rsidRDefault="00427235" w:rsidP="005B1A8E">
            <w:pPr>
              <w:ind w:right="-70"/>
              <w:jc w:val="center"/>
              <w:rPr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427235" w:rsidRPr="005B1A8E" w:rsidRDefault="00427235" w:rsidP="005B1A8E">
            <w:pPr>
              <w:ind w:right="-70"/>
              <w:jc w:val="center"/>
              <w:rPr>
                <w:sz w:val="4"/>
                <w:szCs w:val="4"/>
              </w:rPr>
            </w:pPr>
          </w:p>
          <w:p w:rsidR="00427235" w:rsidRPr="005B1A8E" w:rsidRDefault="00427235" w:rsidP="005B1A8E">
            <w:pPr>
              <w:ind w:left="-37" w:right="-70"/>
              <w:jc w:val="center"/>
            </w:pPr>
            <w:r w:rsidRPr="005B1A8E">
              <w:t>от</w:t>
            </w:r>
          </w:p>
        </w:tc>
        <w:tc>
          <w:tcPr>
            <w:tcW w:w="1910" w:type="dxa"/>
            <w:tcBorders>
              <w:bottom w:val="single" w:sz="4" w:space="0" w:color="auto"/>
            </w:tcBorders>
            <w:vAlign w:val="bottom"/>
          </w:tcPr>
          <w:p w:rsidR="00427235" w:rsidRPr="005B1A8E" w:rsidRDefault="00427235" w:rsidP="005B1A8E">
            <w:pPr>
              <w:ind w:right="-70"/>
              <w:jc w:val="center"/>
              <w:rPr>
                <w:sz w:val="4"/>
                <w:szCs w:val="4"/>
              </w:rPr>
            </w:pPr>
          </w:p>
          <w:p w:rsidR="00427235" w:rsidRPr="005B1A8E" w:rsidRDefault="00427235" w:rsidP="005B1A8E">
            <w:pPr>
              <w:ind w:right="-70"/>
              <w:jc w:val="center"/>
              <w:rPr>
                <w:sz w:val="24"/>
                <w:szCs w:val="24"/>
              </w:rPr>
            </w:pPr>
          </w:p>
        </w:tc>
        <w:tc>
          <w:tcPr>
            <w:tcW w:w="5460" w:type="dxa"/>
          </w:tcPr>
          <w:p w:rsidR="00427235" w:rsidRPr="004104F5" w:rsidRDefault="00427235" w:rsidP="00C346C3">
            <w:pPr>
              <w:jc w:val="center"/>
              <w:rPr>
                <w:sz w:val="22"/>
                <w:szCs w:val="22"/>
              </w:rPr>
            </w:pPr>
          </w:p>
        </w:tc>
      </w:tr>
      <w:tr w:rsidR="00427235" w:rsidTr="00020D84">
        <w:trPr>
          <w:cantSplit/>
          <w:trHeight w:val="341"/>
          <w:hidden/>
        </w:trPr>
        <w:tc>
          <w:tcPr>
            <w:tcW w:w="9780" w:type="dxa"/>
            <w:gridSpan w:val="5"/>
          </w:tcPr>
          <w:p w:rsidR="00511819" w:rsidRDefault="00511819" w:rsidP="00F02F53">
            <w:pPr>
              <w:tabs>
                <w:tab w:val="left" w:pos="497"/>
              </w:tabs>
              <w:rPr>
                <w:vanish/>
                <w:sz w:val="28"/>
                <w:szCs w:val="28"/>
              </w:rPr>
            </w:pPr>
          </w:p>
          <w:p w:rsidR="00427235" w:rsidRDefault="00427235" w:rsidP="00C346C3">
            <w:pPr>
              <w:tabs>
                <w:tab w:val="left" w:pos="497"/>
              </w:tabs>
              <w:jc w:val="center"/>
              <w:rPr>
                <w:vanish/>
                <w:sz w:val="28"/>
                <w:szCs w:val="28"/>
              </w:rPr>
            </w:pPr>
            <w:r>
              <w:rPr>
                <w:vanish/>
                <w:sz w:val="28"/>
                <w:szCs w:val="28"/>
              </w:rPr>
              <w:t>Отступ</w:t>
            </w:r>
          </w:p>
        </w:tc>
      </w:tr>
    </w:tbl>
    <w:p w:rsidR="0060167C" w:rsidRDefault="0060167C" w:rsidP="0041225B">
      <w:pPr>
        <w:jc w:val="both"/>
        <w:rPr>
          <w:sz w:val="28"/>
        </w:rPr>
      </w:pPr>
    </w:p>
    <w:p w:rsidR="00020D84" w:rsidRDefault="0041225B" w:rsidP="0041225B">
      <w:pPr>
        <w:jc w:val="both"/>
        <w:rPr>
          <w:sz w:val="28"/>
        </w:rPr>
      </w:pPr>
      <w:r>
        <w:rPr>
          <w:sz w:val="28"/>
        </w:rPr>
        <w:t xml:space="preserve"> </w:t>
      </w:r>
      <w:r w:rsidR="00677FEE">
        <w:rPr>
          <w:sz w:val="28"/>
        </w:rPr>
        <w:t xml:space="preserve">О </w:t>
      </w:r>
      <w:r w:rsidR="00234072">
        <w:rPr>
          <w:sz w:val="28"/>
        </w:rPr>
        <w:t>предоставлении информации</w:t>
      </w:r>
    </w:p>
    <w:p w:rsidR="00E62EDC" w:rsidRDefault="00E62EDC" w:rsidP="0041225B">
      <w:pPr>
        <w:jc w:val="both"/>
        <w:rPr>
          <w:sz w:val="28"/>
        </w:rPr>
      </w:pPr>
    </w:p>
    <w:p w:rsidR="0060167C" w:rsidRDefault="00603402" w:rsidP="00603402">
      <w:pPr>
        <w:jc w:val="center"/>
        <w:rPr>
          <w:sz w:val="28"/>
        </w:rPr>
      </w:pPr>
      <w:r>
        <w:rPr>
          <w:sz w:val="28"/>
        </w:rPr>
        <w:t>Уважаемые руководители!</w:t>
      </w:r>
    </w:p>
    <w:p w:rsidR="00C202AA" w:rsidRDefault="00603402" w:rsidP="00291951">
      <w:pPr>
        <w:jc w:val="both"/>
        <w:rPr>
          <w:sz w:val="28"/>
        </w:rPr>
      </w:pPr>
      <w:r>
        <w:rPr>
          <w:sz w:val="28"/>
        </w:rPr>
        <w:tab/>
      </w:r>
    </w:p>
    <w:p w:rsidR="000870A8" w:rsidRDefault="00291951" w:rsidP="00B6320F">
      <w:pPr>
        <w:jc w:val="both"/>
        <w:rPr>
          <w:sz w:val="28"/>
        </w:rPr>
      </w:pPr>
      <w:r>
        <w:rPr>
          <w:sz w:val="28"/>
        </w:rPr>
        <w:tab/>
      </w:r>
      <w:r w:rsidR="00124AE5">
        <w:rPr>
          <w:sz w:val="28"/>
        </w:rPr>
        <w:t xml:space="preserve">Направляю положение о краевом творческом конкурсе «Сортируй отходы – береги природу!». </w:t>
      </w:r>
    </w:p>
    <w:p w:rsidR="00124AE5" w:rsidRDefault="00124AE5" w:rsidP="00B6320F">
      <w:pPr>
        <w:jc w:val="both"/>
        <w:rPr>
          <w:sz w:val="28"/>
          <w:szCs w:val="28"/>
        </w:rPr>
      </w:pPr>
      <w:r>
        <w:rPr>
          <w:sz w:val="28"/>
        </w:rPr>
        <w:tab/>
        <w:t xml:space="preserve">Информацию об участии в конкурсе направлять на </w:t>
      </w:r>
      <w:proofErr w:type="spellStart"/>
      <w:r>
        <w:rPr>
          <w:sz w:val="28"/>
        </w:rPr>
        <w:t>э.почту</w:t>
      </w:r>
      <w:proofErr w:type="spellEnd"/>
      <w:r>
        <w:rPr>
          <w:sz w:val="28"/>
        </w:rPr>
        <w:t xml:space="preserve"> РИМЦ.</w:t>
      </w:r>
    </w:p>
    <w:p w:rsidR="00D552DD" w:rsidRDefault="00D552DD" w:rsidP="00BC5CEF">
      <w:pPr>
        <w:jc w:val="both"/>
        <w:rPr>
          <w:sz w:val="28"/>
          <w:szCs w:val="28"/>
        </w:rPr>
      </w:pPr>
    </w:p>
    <w:p w:rsidR="00514A7B" w:rsidRDefault="006B4972" w:rsidP="00BC5CEF">
      <w:pPr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776" behindDoc="0" locked="0" layoutInCell="1" allowOverlap="1">
            <wp:simplePos x="0" y="0"/>
            <wp:positionH relativeFrom="column">
              <wp:posOffset>2815590</wp:posOffset>
            </wp:positionH>
            <wp:positionV relativeFrom="paragraph">
              <wp:posOffset>194310</wp:posOffset>
            </wp:positionV>
            <wp:extent cx="971550" cy="495300"/>
            <wp:effectExtent l="19050" t="0" r="0" b="0"/>
            <wp:wrapNone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550" cy="495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452E8" w:rsidRDefault="004452E8" w:rsidP="004452E8">
      <w:pPr>
        <w:jc w:val="both"/>
        <w:rPr>
          <w:sz w:val="28"/>
          <w:szCs w:val="28"/>
        </w:rPr>
      </w:pPr>
      <w:r>
        <w:rPr>
          <w:sz w:val="28"/>
          <w:szCs w:val="28"/>
        </w:rPr>
        <w:t>Директор МКУ «РИМЦ»                                                     В.Ф.Сорокоумова</w:t>
      </w:r>
    </w:p>
    <w:p w:rsidR="004452E8" w:rsidRDefault="004452E8" w:rsidP="004452E8">
      <w:pPr>
        <w:rPr>
          <w:sz w:val="28"/>
          <w:szCs w:val="28"/>
        </w:rPr>
      </w:pPr>
    </w:p>
    <w:p w:rsidR="00455B67" w:rsidRDefault="00455B67" w:rsidP="004452E8">
      <w:pPr>
        <w:rPr>
          <w:sz w:val="28"/>
          <w:szCs w:val="28"/>
        </w:rPr>
      </w:pPr>
    </w:p>
    <w:p w:rsidR="00E568A5" w:rsidRDefault="00E568A5" w:rsidP="004452E8">
      <w:pPr>
        <w:rPr>
          <w:sz w:val="28"/>
          <w:szCs w:val="28"/>
        </w:rPr>
      </w:pPr>
    </w:p>
    <w:p w:rsidR="00E568A5" w:rsidRDefault="00E568A5" w:rsidP="004452E8">
      <w:pPr>
        <w:rPr>
          <w:sz w:val="28"/>
          <w:szCs w:val="28"/>
        </w:rPr>
      </w:pPr>
    </w:p>
    <w:p w:rsidR="00E568A5" w:rsidRDefault="00E568A5" w:rsidP="004452E8">
      <w:pPr>
        <w:rPr>
          <w:sz w:val="28"/>
          <w:szCs w:val="28"/>
        </w:rPr>
      </w:pPr>
    </w:p>
    <w:p w:rsidR="00276184" w:rsidRDefault="00276184" w:rsidP="004452E8">
      <w:pPr>
        <w:rPr>
          <w:sz w:val="28"/>
          <w:szCs w:val="28"/>
        </w:rPr>
      </w:pPr>
    </w:p>
    <w:p w:rsidR="00276184" w:rsidRDefault="00276184" w:rsidP="004452E8">
      <w:pPr>
        <w:rPr>
          <w:sz w:val="28"/>
          <w:szCs w:val="28"/>
        </w:rPr>
      </w:pPr>
    </w:p>
    <w:p w:rsidR="00276184" w:rsidRDefault="00276184" w:rsidP="004452E8">
      <w:pPr>
        <w:rPr>
          <w:sz w:val="28"/>
          <w:szCs w:val="28"/>
        </w:rPr>
      </w:pPr>
    </w:p>
    <w:p w:rsidR="00BB66C1" w:rsidRDefault="00BB66C1" w:rsidP="004452E8">
      <w:pPr>
        <w:rPr>
          <w:sz w:val="28"/>
          <w:szCs w:val="28"/>
        </w:rPr>
      </w:pPr>
    </w:p>
    <w:p w:rsidR="00455B67" w:rsidRDefault="00455B67" w:rsidP="004452E8">
      <w:pPr>
        <w:rPr>
          <w:sz w:val="28"/>
          <w:szCs w:val="28"/>
        </w:rPr>
      </w:pPr>
    </w:p>
    <w:p w:rsidR="004452E8" w:rsidRPr="007F2882" w:rsidRDefault="004452E8" w:rsidP="004452E8">
      <w:proofErr w:type="spellStart"/>
      <w:r w:rsidRPr="007F2882">
        <w:t>Д.М.Долгополенко</w:t>
      </w:r>
      <w:proofErr w:type="spellEnd"/>
    </w:p>
    <w:p w:rsidR="00DA1F66" w:rsidRPr="000920BB" w:rsidRDefault="004452E8" w:rsidP="000920BB">
      <w:pPr>
        <w:rPr>
          <w:lang w:val="en-US"/>
        </w:rPr>
      </w:pPr>
      <w:r w:rsidRPr="007F2882">
        <w:t>+7 (928) 6624530</w:t>
      </w:r>
    </w:p>
    <w:sectPr w:rsidR="00DA1F66" w:rsidRPr="000920BB" w:rsidSect="00C346C3">
      <w:pgSz w:w="11906" w:h="16838"/>
      <w:pgMar w:top="96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stylePaneFormatFilter w:val="3F01"/>
  <w:defaultTabStop w:val="708"/>
  <w:characterSpacingControl w:val="doNotCompress"/>
  <w:compat/>
  <w:rsids>
    <w:rsidRoot w:val="008D4BE2"/>
    <w:rsid w:val="00020D84"/>
    <w:rsid w:val="00052E34"/>
    <w:rsid w:val="000870A8"/>
    <w:rsid w:val="000920BB"/>
    <w:rsid w:val="00097DCB"/>
    <w:rsid w:val="000A22D0"/>
    <w:rsid w:val="000E7379"/>
    <w:rsid w:val="00124AE5"/>
    <w:rsid w:val="001260CF"/>
    <w:rsid w:val="00127C3B"/>
    <w:rsid w:val="00137BED"/>
    <w:rsid w:val="00161086"/>
    <w:rsid w:val="001711EE"/>
    <w:rsid w:val="001774CF"/>
    <w:rsid w:val="00177892"/>
    <w:rsid w:val="001C1FDA"/>
    <w:rsid w:val="001C7729"/>
    <w:rsid w:val="001D20B3"/>
    <w:rsid w:val="001D4649"/>
    <w:rsid w:val="001D7629"/>
    <w:rsid w:val="002048C7"/>
    <w:rsid w:val="00234072"/>
    <w:rsid w:val="00276184"/>
    <w:rsid w:val="00291951"/>
    <w:rsid w:val="002C72A5"/>
    <w:rsid w:val="002D12F4"/>
    <w:rsid w:val="002D2EF4"/>
    <w:rsid w:val="00321714"/>
    <w:rsid w:val="00333602"/>
    <w:rsid w:val="003379B5"/>
    <w:rsid w:val="00372451"/>
    <w:rsid w:val="003F21A5"/>
    <w:rsid w:val="00404FD1"/>
    <w:rsid w:val="004104F5"/>
    <w:rsid w:val="0041225B"/>
    <w:rsid w:val="00420C25"/>
    <w:rsid w:val="00422CAE"/>
    <w:rsid w:val="00427235"/>
    <w:rsid w:val="004452E8"/>
    <w:rsid w:val="00455B67"/>
    <w:rsid w:val="00486B93"/>
    <w:rsid w:val="004B4096"/>
    <w:rsid w:val="004B4B74"/>
    <w:rsid w:val="004D2BBE"/>
    <w:rsid w:val="004D3290"/>
    <w:rsid w:val="004F02A9"/>
    <w:rsid w:val="004F558D"/>
    <w:rsid w:val="00511819"/>
    <w:rsid w:val="00514A7B"/>
    <w:rsid w:val="00523A77"/>
    <w:rsid w:val="00531BA7"/>
    <w:rsid w:val="00533DAC"/>
    <w:rsid w:val="005354AF"/>
    <w:rsid w:val="0053590D"/>
    <w:rsid w:val="005423C2"/>
    <w:rsid w:val="0058203A"/>
    <w:rsid w:val="005A0F20"/>
    <w:rsid w:val="005B1A8E"/>
    <w:rsid w:val="005B1C38"/>
    <w:rsid w:val="005D6AED"/>
    <w:rsid w:val="0060167C"/>
    <w:rsid w:val="00603187"/>
    <w:rsid w:val="00603402"/>
    <w:rsid w:val="00620A3E"/>
    <w:rsid w:val="006369E2"/>
    <w:rsid w:val="00651031"/>
    <w:rsid w:val="00672A9E"/>
    <w:rsid w:val="006746B0"/>
    <w:rsid w:val="00677FEE"/>
    <w:rsid w:val="0069752F"/>
    <w:rsid w:val="006B4972"/>
    <w:rsid w:val="006C141F"/>
    <w:rsid w:val="006E1F01"/>
    <w:rsid w:val="006E6B87"/>
    <w:rsid w:val="00710527"/>
    <w:rsid w:val="00724E59"/>
    <w:rsid w:val="007338AE"/>
    <w:rsid w:val="007636F4"/>
    <w:rsid w:val="0077179B"/>
    <w:rsid w:val="007B3E0A"/>
    <w:rsid w:val="007B5519"/>
    <w:rsid w:val="007C0A5F"/>
    <w:rsid w:val="007C47ED"/>
    <w:rsid w:val="007C50C0"/>
    <w:rsid w:val="007D6840"/>
    <w:rsid w:val="007E4C70"/>
    <w:rsid w:val="007F1192"/>
    <w:rsid w:val="007F50D3"/>
    <w:rsid w:val="007F6049"/>
    <w:rsid w:val="00852FC5"/>
    <w:rsid w:val="008C51E6"/>
    <w:rsid w:val="008D4BE2"/>
    <w:rsid w:val="00921A9E"/>
    <w:rsid w:val="009A2C74"/>
    <w:rsid w:val="009D2233"/>
    <w:rsid w:val="009F1596"/>
    <w:rsid w:val="00A06F67"/>
    <w:rsid w:val="00A102D1"/>
    <w:rsid w:val="00A32FDA"/>
    <w:rsid w:val="00A60872"/>
    <w:rsid w:val="00A72ECD"/>
    <w:rsid w:val="00A74DAD"/>
    <w:rsid w:val="00A87146"/>
    <w:rsid w:val="00A9277A"/>
    <w:rsid w:val="00A97B76"/>
    <w:rsid w:val="00AD6C3D"/>
    <w:rsid w:val="00AE2794"/>
    <w:rsid w:val="00B17B34"/>
    <w:rsid w:val="00B6131D"/>
    <w:rsid w:val="00B6320F"/>
    <w:rsid w:val="00B652DE"/>
    <w:rsid w:val="00BB4E19"/>
    <w:rsid w:val="00BB66C1"/>
    <w:rsid w:val="00BC2582"/>
    <w:rsid w:val="00BC5CEF"/>
    <w:rsid w:val="00C202AA"/>
    <w:rsid w:val="00C346C3"/>
    <w:rsid w:val="00C45710"/>
    <w:rsid w:val="00C93C70"/>
    <w:rsid w:val="00CA6509"/>
    <w:rsid w:val="00D15EAE"/>
    <w:rsid w:val="00D17261"/>
    <w:rsid w:val="00D2493D"/>
    <w:rsid w:val="00D552DD"/>
    <w:rsid w:val="00D62142"/>
    <w:rsid w:val="00D710A3"/>
    <w:rsid w:val="00D85924"/>
    <w:rsid w:val="00D85BE0"/>
    <w:rsid w:val="00D87B45"/>
    <w:rsid w:val="00DA1F66"/>
    <w:rsid w:val="00DD70D1"/>
    <w:rsid w:val="00DF44C7"/>
    <w:rsid w:val="00E22BF4"/>
    <w:rsid w:val="00E418FD"/>
    <w:rsid w:val="00E568A5"/>
    <w:rsid w:val="00E62EDC"/>
    <w:rsid w:val="00E71B12"/>
    <w:rsid w:val="00E7264F"/>
    <w:rsid w:val="00E902CD"/>
    <w:rsid w:val="00EB5B7C"/>
    <w:rsid w:val="00EC1D2D"/>
    <w:rsid w:val="00F01EB1"/>
    <w:rsid w:val="00F02F53"/>
    <w:rsid w:val="00F047E6"/>
    <w:rsid w:val="00F05230"/>
    <w:rsid w:val="00F250CD"/>
    <w:rsid w:val="00F363A9"/>
    <w:rsid w:val="00F546FF"/>
    <w:rsid w:val="00F62098"/>
    <w:rsid w:val="00F83E29"/>
    <w:rsid w:val="00F93D38"/>
    <w:rsid w:val="00FA235C"/>
    <w:rsid w:val="00FB1D1D"/>
    <w:rsid w:val="00FE08A2"/>
    <w:rsid w:val="00FF12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27235"/>
  </w:style>
  <w:style w:type="paragraph" w:styleId="1">
    <w:name w:val="heading 1"/>
    <w:basedOn w:val="a"/>
    <w:next w:val="a"/>
    <w:qFormat/>
    <w:rsid w:val="00427235"/>
    <w:pPr>
      <w:keepNext/>
      <w:outlineLvl w:val="0"/>
    </w:pPr>
    <w:rPr>
      <w:rFonts w:ascii="Arial" w:hAnsi="Arial"/>
      <w:vanish/>
      <w:sz w:val="28"/>
      <w:lang w:val="en-US"/>
    </w:rPr>
  </w:style>
  <w:style w:type="paragraph" w:styleId="5">
    <w:name w:val="heading 5"/>
    <w:basedOn w:val="a"/>
    <w:next w:val="a"/>
    <w:qFormat/>
    <w:rsid w:val="00427235"/>
    <w:pPr>
      <w:keepNext/>
      <w:jc w:val="center"/>
      <w:outlineLvl w:val="4"/>
    </w:pPr>
    <w:rPr>
      <w:vanish/>
      <w:sz w:val="28"/>
      <w:lang w:val="en-US"/>
    </w:rPr>
  </w:style>
  <w:style w:type="paragraph" w:styleId="6">
    <w:name w:val="heading 6"/>
    <w:basedOn w:val="a"/>
    <w:next w:val="a"/>
    <w:qFormat/>
    <w:rsid w:val="00427235"/>
    <w:pPr>
      <w:keepNext/>
      <w:jc w:val="center"/>
      <w:outlineLvl w:val="5"/>
    </w:pPr>
    <w:rPr>
      <w:vanish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27235"/>
    <w:pPr>
      <w:tabs>
        <w:tab w:val="center" w:pos="4677"/>
        <w:tab w:val="right" w:pos="9355"/>
      </w:tabs>
    </w:pPr>
  </w:style>
  <w:style w:type="paragraph" w:styleId="a4">
    <w:name w:val="Balloon Text"/>
    <w:basedOn w:val="a"/>
    <w:semiHidden/>
    <w:rsid w:val="00427235"/>
    <w:rPr>
      <w:rFonts w:ascii="Tahoma" w:hAnsi="Tahoma" w:cs="Tahoma"/>
      <w:sz w:val="16"/>
      <w:szCs w:val="16"/>
    </w:rPr>
  </w:style>
  <w:style w:type="character" w:styleId="a5">
    <w:name w:val="Hyperlink"/>
    <w:basedOn w:val="a0"/>
    <w:rsid w:val="00A32FDA"/>
    <w:rPr>
      <w:color w:val="0000FF"/>
      <w:u w:val="single"/>
    </w:rPr>
  </w:style>
  <w:style w:type="paragraph" w:customStyle="1" w:styleId="a6">
    <w:name w:val="Знак"/>
    <w:basedOn w:val="a"/>
    <w:rsid w:val="00BC5CEF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a7">
    <w:name w:val="Знак Знак Знак Знак Знак Знак Знак"/>
    <w:basedOn w:val="a"/>
    <w:rsid w:val="00DA1F66"/>
    <w:pPr>
      <w:spacing w:after="160" w:line="240" w:lineRule="exact"/>
    </w:pPr>
    <w:rPr>
      <w:rFonts w:ascii="Verdana" w:hAnsi="Verdana" w:cs="Verdana"/>
      <w:lang w:val="en-US" w:eastAsia="en-US"/>
    </w:rPr>
  </w:style>
  <w:style w:type="table" w:styleId="a8">
    <w:name w:val="Table Grid"/>
    <w:basedOn w:val="a1"/>
    <w:rsid w:val="00404FD1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hyperlink" Target="mailto:uo@gul.kubannet.ru" TargetMode="External"/><Relationship Id="rId4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&#1059;&#1054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УО</Template>
  <TotalTime>69</TotalTime>
  <Pages>1</Pages>
  <Words>106</Words>
  <Characters>609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MoBIL GROUP</Company>
  <LinksUpToDate>false</LinksUpToDate>
  <CharactersWithSpaces>714</CharactersWithSpaces>
  <SharedDoc>false</SharedDoc>
  <HLinks>
    <vt:vector size="6" baseType="variant">
      <vt:variant>
        <vt:i4>7340034</vt:i4>
      </vt:variant>
      <vt:variant>
        <vt:i4>0</vt:i4>
      </vt:variant>
      <vt:variant>
        <vt:i4>0</vt:i4>
      </vt:variant>
      <vt:variant>
        <vt:i4>5</vt:i4>
      </vt:variant>
      <vt:variant>
        <vt:lpwstr>mailto:uo@gul.kubannet.ru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РИМЦ</dc:creator>
  <cp:lastModifiedBy>User</cp:lastModifiedBy>
  <cp:revision>27</cp:revision>
  <cp:lastPrinted>2016-11-02T05:22:00Z</cp:lastPrinted>
  <dcterms:created xsi:type="dcterms:W3CDTF">2019-01-31T13:00:00Z</dcterms:created>
  <dcterms:modified xsi:type="dcterms:W3CDTF">2020-10-29T13:22:00Z</dcterms:modified>
</cp:coreProperties>
</file>